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A37" w:rsidRPr="00A617A5" w:rsidRDefault="00983A37" w:rsidP="00E04C6A">
      <w:pPr>
        <w:jc w:val="center"/>
        <w:rPr>
          <w:rFonts w:ascii="华文中宋" w:eastAsia="华文中宋" w:hAnsi="华文中宋" w:cs="Times New Roman"/>
          <w:sz w:val="44"/>
          <w:szCs w:val="44"/>
        </w:rPr>
      </w:pPr>
      <w:r w:rsidRPr="00A617A5">
        <w:rPr>
          <w:rFonts w:ascii="华文中宋" w:eastAsia="华文中宋" w:hAnsi="华文中宋" w:cs="华文中宋" w:hint="eastAsia"/>
          <w:sz w:val="44"/>
          <w:szCs w:val="44"/>
        </w:rPr>
        <w:t>多媒体普通教室设备使用说明</w:t>
      </w:r>
    </w:p>
    <w:p w:rsidR="00983A37" w:rsidRPr="00A617A5" w:rsidRDefault="00983A37" w:rsidP="00A617A5">
      <w:pPr>
        <w:pStyle w:val="ListParagraph"/>
        <w:spacing w:beforeLines="150"/>
        <w:ind w:left="601" w:firstLineChars="0" w:firstLine="0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一、当您来到多媒体普通教室主控柜前</w:t>
      </w:r>
    </w:p>
    <w:p w:rsidR="00983A37" w:rsidRDefault="00983A37" w:rsidP="005126FE">
      <w:pPr>
        <w:rPr>
          <w:rFonts w:ascii="华文中宋" w:eastAsia="华文中宋" w:hAnsi="华文中宋" w:cs="Times New Roman"/>
          <w:sz w:val="30"/>
          <w:szCs w:val="30"/>
        </w:rPr>
      </w:pPr>
      <w:r w:rsidRPr="00213B88">
        <w:rPr>
          <w:rFonts w:ascii="华文中宋" w:eastAsia="华文中宋" w:hAnsi="华文中宋" w:cs="Times New Roman"/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0" o:spid="_x0000_i1025" type="#_x0000_t75" alt="20161026_121246.jpg" style="width:6in;height:194.25pt;visibility:visible">
            <v:imagedata r:id="rId7" o:title=""/>
          </v:shape>
        </w:pict>
      </w:r>
    </w:p>
    <w:p w:rsidR="00983A37" w:rsidRDefault="00983A37" w:rsidP="00A617A5">
      <w:pPr>
        <w:ind w:firstLineChars="200" w:firstLine="31680"/>
        <w:rPr>
          <w:rFonts w:ascii="华文中宋" w:eastAsia="华文中宋" w:hAnsi="华文中宋" w:cs="Times New Roman"/>
          <w:sz w:val="30"/>
          <w:szCs w:val="30"/>
        </w:rPr>
      </w:pPr>
      <w:r w:rsidRPr="00206398">
        <w:rPr>
          <w:rFonts w:ascii="华文中宋" w:eastAsia="华文中宋" w:hAnsi="华文中宋" w:cs="华文中宋" w:hint="eastAsia"/>
          <w:sz w:val="30"/>
          <w:szCs w:val="30"/>
        </w:rPr>
        <w:t>请您拿出经过电教主控室授权的一卡通，并将卡的三分之二放入主控柜一侧的读卡槽内，听到提示音后将卡取出，如提示音为一声，即可打开主控柜进行正常的设备操作。</w:t>
      </w:r>
    </w:p>
    <w:p w:rsidR="00983A37" w:rsidRDefault="00983A37" w:rsidP="00A617A5">
      <w:pPr>
        <w:rPr>
          <w:rFonts w:ascii="华文中宋" w:eastAsia="华文中宋" w:hAnsi="华文中宋" w:cs="Times New Roman"/>
          <w:sz w:val="30"/>
          <w:szCs w:val="30"/>
        </w:rPr>
      </w:pPr>
      <w:r w:rsidRPr="00213B88">
        <w:rPr>
          <w:rFonts w:ascii="华文中宋" w:eastAsia="华文中宋" w:hAnsi="华文中宋" w:cs="Times New Roman"/>
          <w:noProof/>
          <w:sz w:val="30"/>
          <w:szCs w:val="30"/>
        </w:rPr>
        <w:pict>
          <v:shape id="图片 2" o:spid="_x0000_i1026" type="#_x0000_t75" alt="20161026_121329.jpg" style="width:6in;height:240.75pt;visibility:visible">
            <v:imagedata r:id="rId8" o:title=""/>
          </v:shape>
        </w:pict>
      </w:r>
    </w:p>
    <w:p w:rsidR="00983A37" w:rsidRDefault="00983A37" w:rsidP="00A617A5">
      <w:pPr>
        <w:ind w:firstLineChars="200" w:firstLine="31680"/>
        <w:rPr>
          <w:rFonts w:ascii="华文中宋" w:eastAsia="华文中宋" w:hAnsi="华文中宋" w:cs="Times New Roman"/>
          <w:sz w:val="30"/>
          <w:szCs w:val="30"/>
        </w:rPr>
      </w:pPr>
    </w:p>
    <w:p w:rsidR="00983A37" w:rsidRPr="00206398" w:rsidRDefault="00983A37" w:rsidP="005126FE">
      <w:pPr>
        <w:rPr>
          <w:rFonts w:ascii="华文中宋" w:eastAsia="华文中宋" w:hAnsi="华文中宋" w:cs="Times New Roman"/>
          <w:sz w:val="30"/>
          <w:szCs w:val="30"/>
        </w:rPr>
      </w:pPr>
      <w:r w:rsidRPr="00206398">
        <w:rPr>
          <w:rFonts w:ascii="华文中宋" w:eastAsia="华文中宋" w:hAnsi="华文中宋" w:cs="华文中宋"/>
          <w:sz w:val="30"/>
          <w:szCs w:val="30"/>
        </w:rPr>
        <w:t xml:space="preserve">    </w:t>
      </w:r>
      <w:r w:rsidRPr="00206398">
        <w:rPr>
          <w:rFonts w:ascii="华文中宋" w:eastAsia="华文中宋" w:hAnsi="华文中宋" w:cs="华文中宋" w:hint="eastAsia"/>
          <w:sz w:val="30"/>
          <w:szCs w:val="30"/>
        </w:rPr>
        <w:t>如超过一声</w:t>
      </w:r>
      <w:r>
        <w:rPr>
          <w:rFonts w:ascii="华文中宋" w:eastAsia="华文中宋" w:hAnsi="华文中宋" w:cs="华文中宋" w:hint="eastAsia"/>
          <w:sz w:val="30"/>
          <w:szCs w:val="30"/>
        </w:rPr>
        <w:t>或无声音</w:t>
      </w:r>
      <w:r w:rsidRPr="00206398">
        <w:rPr>
          <w:rFonts w:ascii="华文中宋" w:eastAsia="华文中宋" w:hAnsi="华文中宋" w:cs="华文中宋" w:hint="eastAsia"/>
          <w:sz w:val="30"/>
          <w:szCs w:val="30"/>
        </w:rPr>
        <w:t>请联系多媒体管理员或主控室管理员，联系电话张贴在主控柜上方。</w:t>
      </w:r>
    </w:p>
    <w:p w:rsidR="00983A37" w:rsidRPr="00206398" w:rsidRDefault="00983A37" w:rsidP="00A617A5">
      <w:pPr>
        <w:pStyle w:val="ListParagraph"/>
        <w:ind w:firstLineChars="0"/>
        <w:rPr>
          <w:rFonts w:ascii="华文中宋" w:eastAsia="华文中宋" w:hAnsi="华文中宋" w:cs="Times New Roman"/>
          <w:sz w:val="30"/>
          <w:szCs w:val="30"/>
        </w:rPr>
      </w:pPr>
      <w:r w:rsidRPr="00213B88">
        <w:rPr>
          <w:rFonts w:ascii="华文中宋" w:eastAsia="华文中宋" w:hAnsi="华文中宋" w:cs="Times New Roman"/>
          <w:noProof/>
          <w:sz w:val="30"/>
          <w:szCs w:val="30"/>
        </w:rPr>
        <w:pict>
          <v:shape id="图片 3" o:spid="_x0000_i1027" type="#_x0000_t75" alt="20161026_121540.jpg" style="width:411pt;height:150.75pt;visibility:visible">
            <v:imagedata r:id="rId9" o:title=""/>
          </v:shape>
        </w:pict>
      </w:r>
    </w:p>
    <w:p w:rsidR="00983A37" w:rsidRPr="00A617A5" w:rsidRDefault="00983A37" w:rsidP="00A617A5">
      <w:pPr>
        <w:pStyle w:val="ListParagraph"/>
        <w:numPr>
          <w:ilvl w:val="0"/>
          <w:numId w:val="2"/>
        </w:numPr>
        <w:ind w:firstLineChars="0"/>
        <w:rPr>
          <w:rFonts w:ascii="华文中宋" w:eastAsia="华文中宋" w:hAnsi="华文中宋" w:cs="Times New Roman"/>
          <w:b/>
          <w:bCs/>
          <w:color w:val="0000FF"/>
          <w:sz w:val="32"/>
          <w:szCs w:val="32"/>
        </w:rPr>
      </w:pP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2"/>
          <w:szCs w:val="32"/>
        </w:rPr>
        <w:t>主控柜为向两侧打开</w:t>
      </w:r>
    </w:p>
    <w:p w:rsidR="00983A37" w:rsidRPr="00206398" w:rsidRDefault="00983A37" w:rsidP="00A617A5">
      <w:pPr>
        <w:pStyle w:val="ListParagraph"/>
        <w:ind w:firstLineChars="0"/>
        <w:rPr>
          <w:rFonts w:ascii="华文中宋" w:eastAsia="华文中宋" w:hAnsi="华文中宋" w:cs="Times New Roman"/>
          <w:sz w:val="30"/>
          <w:szCs w:val="30"/>
        </w:rPr>
      </w:pPr>
      <w:r w:rsidRPr="00213B88">
        <w:rPr>
          <w:rFonts w:ascii="华文中宋" w:eastAsia="华文中宋" w:hAnsi="华文中宋" w:cs="Times New Roman"/>
          <w:noProof/>
          <w:sz w:val="30"/>
          <w:szCs w:val="30"/>
        </w:rPr>
        <w:pict>
          <v:shape id="图片 4" o:spid="_x0000_i1028" type="#_x0000_t75" alt="20161026_121354.jpg" style="width:414.75pt;height:169.5pt;visibility:visible">
            <v:imagedata r:id="rId10" o:title=""/>
          </v:shape>
        </w:pict>
      </w:r>
    </w:p>
    <w:p w:rsidR="00983A37" w:rsidRPr="00206398" w:rsidRDefault="00983A37" w:rsidP="005126FE">
      <w:pPr>
        <w:ind w:firstLine="600"/>
        <w:rPr>
          <w:rFonts w:ascii="华文中宋" w:eastAsia="华文中宋" w:hAnsi="华文中宋" w:cs="Times New Roman"/>
          <w:sz w:val="30"/>
          <w:szCs w:val="30"/>
        </w:rPr>
      </w:pPr>
      <w:r w:rsidRPr="00206398">
        <w:rPr>
          <w:rFonts w:ascii="华文中宋" w:eastAsia="华文中宋" w:hAnsi="华文中宋" w:cs="华文中宋" w:hint="eastAsia"/>
          <w:sz w:val="30"/>
          <w:szCs w:val="30"/>
        </w:rPr>
        <w:t>打开后在主控柜内左侧有一个主控面板，在主控面板上点击上课按键，既可启动所有设备，加电启动全过程需要一分半到两分钟时间。</w:t>
      </w:r>
    </w:p>
    <w:p w:rsidR="00983A37" w:rsidRPr="00206398" w:rsidRDefault="00983A37" w:rsidP="00A617A5">
      <w:pPr>
        <w:rPr>
          <w:rFonts w:ascii="华文中宋" w:eastAsia="华文中宋" w:hAnsi="华文中宋" w:cs="Times New Roman"/>
          <w:sz w:val="30"/>
          <w:szCs w:val="30"/>
        </w:rPr>
      </w:pPr>
      <w:r w:rsidRPr="00213B88">
        <w:rPr>
          <w:rFonts w:ascii="华文中宋" w:eastAsia="华文中宋" w:hAnsi="华文中宋" w:cs="Times New Roman"/>
          <w:noProof/>
          <w:sz w:val="30"/>
          <w:szCs w:val="30"/>
        </w:rPr>
        <w:pict>
          <v:shape id="图片 5" o:spid="_x0000_i1029" type="#_x0000_t75" alt="20161026_121411.jpg" style="width:435pt;height:174.75pt;visibility:visible">
            <v:imagedata r:id="rId11" o:title=""/>
          </v:shape>
        </w:pict>
      </w:r>
    </w:p>
    <w:p w:rsidR="00983A37" w:rsidRPr="00A617A5" w:rsidRDefault="00983A37" w:rsidP="00A617A5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三、主控柜左下侧小门打开即为计算机，可连接外接设备，有极小的概率用上课键启动设备后，计算机不能通过直接加电正常启动，请老师打开左侧小门手动开启计算机，即可正常上课。</w:t>
      </w:r>
    </w:p>
    <w:p w:rsidR="00983A37" w:rsidRPr="00206398" w:rsidRDefault="00983A37" w:rsidP="00A617A5">
      <w:pPr>
        <w:rPr>
          <w:rFonts w:ascii="华文中宋" w:eastAsia="华文中宋" w:hAnsi="华文中宋" w:cs="Times New Roman"/>
          <w:sz w:val="30"/>
          <w:szCs w:val="30"/>
        </w:rPr>
      </w:pPr>
      <w:r w:rsidRPr="00213B88">
        <w:rPr>
          <w:rFonts w:ascii="华文中宋" w:eastAsia="华文中宋" w:hAnsi="华文中宋" w:cs="Times New Roman"/>
          <w:noProof/>
          <w:sz w:val="30"/>
          <w:szCs w:val="30"/>
        </w:rPr>
        <w:pict>
          <v:shape id="图片 6" o:spid="_x0000_i1030" type="#_x0000_t75" alt="20161026_121427.jpg" style="width:421.5pt;height:173.25pt;visibility:visible">
            <v:imagedata r:id="rId12" o:title=""/>
          </v:shape>
        </w:pict>
      </w:r>
    </w:p>
    <w:p w:rsidR="00983A37" w:rsidRPr="00A617A5" w:rsidRDefault="00983A37" w:rsidP="00A617A5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四、如您需要连接笔记本时，除连接好主控柜内右侧预留的连接线和您笔记本的切换以外，还需在中控面板上的显示键由计算机点击转换到笔记本，即可完成笔记本与中控设备的对接。</w:t>
      </w:r>
    </w:p>
    <w:p w:rsidR="00983A37" w:rsidRPr="00206398" w:rsidRDefault="00983A37" w:rsidP="00A617A5">
      <w:pPr>
        <w:pStyle w:val="ListParagraph"/>
        <w:ind w:firstLineChars="0"/>
        <w:rPr>
          <w:rFonts w:ascii="华文中宋" w:eastAsia="华文中宋" w:hAnsi="华文中宋" w:cs="Times New Roman"/>
          <w:sz w:val="30"/>
          <w:szCs w:val="30"/>
        </w:rPr>
      </w:pPr>
      <w:r w:rsidRPr="00213B88">
        <w:rPr>
          <w:rFonts w:ascii="华文中宋" w:eastAsia="华文中宋" w:hAnsi="华文中宋" w:cs="Times New Roman"/>
          <w:noProof/>
          <w:sz w:val="30"/>
          <w:szCs w:val="30"/>
        </w:rPr>
        <w:pict>
          <v:shape id="图片 7" o:spid="_x0000_i1031" type="#_x0000_t75" alt="20161026_121703.jpg" style="width:395.25pt;height:121.5pt;visibility:visible">
            <v:imagedata r:id="rId13" o:title=""/>
          </v:shape>
        </w:pict>
      </w:r>
    </w:p>
    <w:p w:rsidR="00983A37" w:rsidRPr="00206398" w:rsidRDefault="00983A37" w:rsidP="00A617A5">
      <w:pPr>
        <w:pStyle w:val="ListParagraph"/>
        <w:ind w:firstLineChars="0"/>
        <w:rPr>
          <w:rFonts w:ascii="华文中宋" w:eastAsia="华文中宋" w:hAnsi="华文中宋" w:cs="Times New Roman"/>
          <w:sz w:val="30"/>
          <w:szCs w:val="30"/>
        </w:rPr>
      </w:pPr>
      <w:r w:rsidRPr="00213B88">
        <w:rPr>
          <w:rFonts w:ascii="华文中宋" w:eastAsia="华文中宋" w:hAnsi="华文中宋" w:cs="Times New Roman"/>
          <w:noProof/>
          <w:sz w:val="30"/>
          <w:szCs w:val="30"/>
        </w:rPr>
        <w:pict>
          <v:shape id="图片 8" o:spid="_x0000_i1032" type="#_x0000_t75" alt="20161026_121411.jpg" style="width:395.25pt;height:186pt;visibility:visible">
            <v:imagedata r:id="rId14" o:title=""/>
          </v:shape>
        </w:pict>
      </w:r>
    </w:p>
    <w:p w:rsidR="00983A37" w:rsidRPr="00A617A5" w:rsidRDefault="00983A37" w:rsidP="00A617A5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五、主控柜右侧下方小门内为声音控制设备，已由多媒体管理员调试设定为最佳效果。</w:t>
      </w:r>
    </w:p>
    <w:p w:rsidR="00983A37" w:rsidRPr="00206398" w:rsidRDefault="00983A37" w:rsidP="00A617A5">
      <w:pPr>
        <w:rPr>
          <w:rFonts w:ascii="华文中宋" w:eastAsia="华文中宋" w:hAnsi="华文中宋" w:cs="Times New Roman"/>
          <w:sz w:val="30"/>
          <w:szCs w:val="30"/>
        </w:rPr>
      </w:pPr>
      <w:r w:rsidRPr="00213B88">
        <w:rPr>
          <w:rFonts w:ascii="华文中宋" w:eastAsia="华文中宋" w:hAnsi="华文中宋" w:cs="Times New Roman"/>
          <w:noProof/>
          <w:sz w:val="30"/>
          <w:szCs w:val="30"/>
        </w:rPr>
        <w:pict>
          <v:shape id="图片 9" o:spid="_x0000_i1033" type="#_x0000_t75" alt="20161026_121448.jpg" style="width:416.25pt;height:219pt;visibility:visible">
            <v:imagedata r:id="rId15" o:title=""/>
          </v:shape>
        </w:pict>
      </w:r>
    </w:p>
    <w:p w:rsidR="00983A37" w:rsidRPr="00A617A5" w:rsidRDefault="00983A37" w:rsidP="00A617A5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六、如您在设备使用过程中发现麦克没声，请先检查麦克风内是否有电池，麦克风开关键是否开启，主控面板上的麦克音量键是否被关至静音或降低，同理当您播放视频时也请您检查计算机的小喇叭是否被静音，主控面板控制音量键是否开启或被降低，如上述操作还不能正常使用，请联系多媒体管理员。</w:t>
      </w:r>
    </w:p>
    <w:p w:rsidR="00983A37" w:rsidRDefault="00983A37" w:rsidP="00A617A5">
      <w:pPr>
        <w:rPr>
          <w:rFonts w:ascii="华文中宋" w:eastAsia="华文中宋" w:hAnsi="华文中宋" w:cs="Times New Roman"/>
          <w:sz w:val="30"/>
          <w:szCs w:val="30"/>
        </w:rPr>
      </w:pPr>
      <w:r w:rsidRPr="00213B88">
        <w:rPr>
          <w:rFonts w:ascii="华文中宋" w:eastAsia="华文中宋" w:hAnsi="华文中宋" w:cs="Times New Roman"/>
          <w:noProof/>
          <w:sz w:val="30"/>
          <w:szCs w:val="30"/>
        </w:rPr>
        <w:pict>
          <v:shape id="图片 10" o:spid="_x0000_i1034" type="#_x0000_t75" alt="20161026_121520.jpg" style="width:415.5pt;height:234pt;visibility:visible">
            <v:imagedata r:id="rId16" o:title=""/>
          </v:shape>
        </w:pict>
      </w:r>
    </w:p>
    <w:p w:rsidR="00983A37" w:rsidRPr="00206398" w:rsidRDefault="00983A37" w:rsidP="00A617A5">
      <w:pPr>
        <w:rPr>
          <w:rFonts w:ascii="华文中宋" w:eastAsia="华文中宋" w:hAnsi="华文中宋" w:cs="Times New Roman"/>
          <w:sz w:val="30"/>
          <w:szCs w:val="30"/>
        </w:rPr>
      </w:pPr>
      <w:r w:rsidRPr="00213B88">
        <w:rPr>
          <w:rFonts w:ascii="华文中宋" w:eastAsia="华文中宋" w:hAnsi="华文中宋" w:cs="Times New Roman"/>
          <w:noProof/>
          <w:sz w:val="30"/>
          <w:szCs w:val="30"/>
        </w:rPr>
        <w:pict>
          <v:shape id="图片 12" o:spid="_x0000_i1035" type="#_x0000_t75" alt="20161026_121411.jpg" style="width:411pt;height:253.5pt;visibility:visible">
            <v:imagedata r:id="rId17" o:title=""/>
          </v:shape>
        </w:pict>
      </w:r>
    </w:p>
    <w:p w:rsidR="00983A37" w:rsidRPr="00A617A5" w:rsidRDefault="00983A37" w:rsidP="00A617A5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七、如您需要安装软件或课件可以与本教室的管理员联系，由管理员为您解锁还原卡后进行安装。</w:t>
      </w:r>
    </w:p>
    <w:p w:rsidR="00983A37" w:rsidRPr="00A617A5" w:rsidRDefault="00983A37" w:rsidP="00A617A5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八、当您课程结束后，请点击主控面板的下课键，进行所有设备的关闭。</w:t>
      </w:r>
    </w:p>
    <w:p w:rsidR="00983A37" w:rsidRPr="00206398" w:rsidRDefault="00983A37" w:rsidP="00A617A5">
      <w:pPr>
        <w:rPr>
          <w:rFonts w:ascii="华文中宋" w:eastAsia="华文中宋" w:hAnsi="华文中宋" w:cs="Times New Roman"/>
          <w:sz w:val="30"/>
          <w:szCs w:val="30"/>
        </w:rPr>
      </w:pPr>
      <w:r w:rsidRPr="00213B88">
        <w:rPr>
          <w:rFonts w:ascii="华文中宋" w:eastAsia="华文中宋" w:hAnsi="华文中宋" w:cs="Times New Roman"/>
          <w:noProof/>
          <w:sz w:val="30"/>
          <w:szCs w:val="30"/>
        </w:rPr>
        <w:pict>
          <v:shape id="图片 11" o:spid="_x0000_i1036" type="#_x0000_t75" alt="20161026_121411.jpg" style="width:411pt;height:214.5pt;visibility:visible">
            <v:imagedata r:id="rId18" o:title=""/>
          </v:shape>
        </w:pict>
      </w:r>
    </w:p>
    <w:p w:rsidR="00983A37" w:rsidRPr="00A617A5" w:rsidRDefault="00983A37" w:rsidP="008443E5">
      <w:pPr>
        <w:spacing w:beforeLines="500"/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注意事项：</w:t>
      </w:r>
    </w:p>
    <w:p w:rsidR="00983A37" w:rsidRPr="00A617A5" w:rsidRDefault="00983A37" w:rsidP="00A617A5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一、主控柜右侧下方小门内为声音控制设备，已由多媒体管理员调试设定为最佳效果，请勿自行调试。</w:t>
      </w:r>
    </w:p>
    <w:p w:rsidR="00983A37" w:rsidRPr="00A617A5" w:rsidRDefault="00983A37" w:rsidP="00A617A5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二、请各位老师使用投影教学时，拉好窗帘关闭教室内的日光灯，以免影响投影效果。</w:t>
      </w:r>
    </w:p>
    <w:p w:rsidR="00983A37" w:rsidRPr="00A617A5" w:rsidRDefault="00983A37" w:rsidP="00A617A5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三、请各位老师锁上主控柜后一定要确认下柜门是否锁好，避免柜内设备遗失。</w:t>
      </w:r>
      <w:r w:rsidRPr="00A617A5"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  <w:br/>
      </w:r>
      <w:r w:rsidRPr="00A617A5">
        <w:rPr>
          <w:rFonts w:ascii="华文中宋" w:eastAsia="华文中宋" w:hAnsi="华文中宋" w:cs="华文中宋"/>
          <w:b/>
          <w:bCs/>
          <w:color w:val="0000FF"/>
          <w:sz w:val="30"/>
          <w:szCs w:val="30"/>
        </w:rPr>
        <w:t xml:space="preserve">    </w:t>
      </w:r>
      <w:r w:rsidRPr="00A617A5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四、主控柜内均是电子设备，请各位老师注意用电安全，切勿放置杂物及水，避免设备损坏及引发电火。</w:t>
      </w:r>
    </w:p>
    <w:p w:rsidR="00983A37" w:rsidRDefault="00983A37" w:rsidP="00A617A5">
      <w:pPr>
        <w:ind w:firstLineChars="200" w:firstLine="31680"/>
        <w:jc w:val="center"/>
        <w:rPr>
          <w:rFonts w:ascii="华文中宋" w:eastAsia="华文中宋" w:hAnsi="华文中宋" w:cs="Times New Roman"/>
          <w:sz w:val="30"/>
          <w:szCs w:val="30"/>
        </w:rPr>
      </w:pPr>
    </w:p>
    <w:p w:rsidR="00983A37" w:rsidRPr="00061547" w:rsidRDefault="00983A37" w:rsidP="00A617A5">
      <w:pPr>
        <w:ind w:firstLineChars="200" w:firstLine="31680"/>
        <w:rPr>
          <w:rFonts w:ascii="华文中宋" w:eastAsia="华文中宋" w:hAnsi="华文中宋" w:cs="Times New Roman"/>
          <w:b/>
          <w:bCs/>
          <w:color w:val="0000FF"/>
          <w:sz w:val="30"/>
          <w:szCs w:val="30"/>
        </w:rPr>
      </w:pPr>
      <w:r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请上课教师按操作规范使用设备，</w:t>
      </w:r>
      <w:r w:rsidRPr="00061547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谢谢</w:t>
      </w:r>
      <w:r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您的配合</w:t>
      </w:r>
      <w:r w:rsidRPr="00061547">
        <w:rPr>
          <w:rFonts w:ascii="华文中宋" w:eastAsia="华文中宋" w:hAnsi="华文中宋" w:cs="华文中宋" w:hint="eastAsia"/>
          <w:b/>
          <w:bCs/>
          <w:color w:val="0000FF"/>
          <w:sz w:val="30"/>
          <w:szCs w:val="30"/>
        </w:rPr>
        <w:t>。</w:t>
      </w:r>
    </w:p>
    <w:p w:rsidR="00983A37" w:rsidRDefault="00983A37" w:rsidP="00A617A5">
      <w:pPr>
        <w:ind w:firstLineChars="200" w:firstLine="31680"/>
        <w:jc w:val="center"/>
        <w:rPr>
          <w:rFonts w:ascii="华文中宋" w:eastAsia="华文中宋" w:hAnsi="华文中宋" w:cs="Times New Roman"/>
          <w:sz w:val="30"/>
          <w:szCs w:val="30"/>
        </w:rPr>
      </w:pPr>
    </w:p>
    <w:tbl>
      <w:tblPr>
        <w:tblW w:w="8676" w:type="dxa"/>
        <w:tblInd w:w="-13" w:type="dxa"/>
        <w:tblLook w:val="0000"/>
      </w:tblPr>
      <w:tblGrid>
        <w:gridCol w:w="735"/>
        <w:gridCol w:w="2447"/>
        <w:gridCol w:w="1400"/>
        <w:gridCol w:w="2079"/>
        <w:gridCol w:w="2015"/>
      </w:tblGrid>
      <w:tr w:rsidR="00983A37" w:rsidRPr="00D60E26" w:rsidTr="00D60E26">
        <w:trPr>
          <w:trHeight w:val="473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序号</w:t>
            </w:r>
          </w:p>
        </w:tc>
        <w:tc>
          <w:tcPr>
            <w:tcW w:w="2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管理员姓名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办电</w:t>
            </w:r>
          </w:p>
        </w:tc>
        <w:tc>
          <w:tcPr>
            <w:tcW w:w="2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手机</w:t>
            </w:r>
          </w:p>
        </w:tc>
        <w:tc>
          <w:tcPr>
            <w:tcW w:w="2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办公地点</w:t>
            </w:r>
          </w:p>
        </w:tc>
      </w:tr>
      <w:tr w:rsidR="00983A37" w:rsidRPr="00D60E26" w:rsidTr="00D60E26">
        <w:trPr>
          <w:trHeight w:val="473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1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关永明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88028691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13936436936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教学综合楼</w:t>
            </w: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B303</w:t>
            </w:r>
          </w:p>
        </w:tc>
      </w:tr>
      <w:tr w:rsidR="00983A37" w:rsidRPr="00D60E26" w:rsidTr="00D60E26">
        <w:trPr>
          <w:trHeight w:val="473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2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金</w:t>
            </w:r>
            <w:r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 xml:space="preserve">  </w:t>
            </w: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健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88028690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15846509118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教学综合楼</w:t>
            </w: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A303</w:t>
            </w:r>
          </w:p>
        </w:tc>
      </w:tr>
      <w:tr w:rsidR="00983A37" w:rsidRPr="00D60E26" w:rsidTr="00D60E26">
        <w:trPr>
          <w:trHeight w:val="473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3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韩</w:t>
            </w:r>
            <w:r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 xml:space="preserve">  </w:t>
            </w: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88028690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18944601166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教学综合楼</w:t>
            </w: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A303</w:t>
            </w:r>
          </w:p>
        </w:tc>
      </w:tr>
      <w:tr w:rsidR="00983A37" w:rsidRPr="00D60E26" w:rsidTr="00D60E26">
        <w:trPr>
          <w:trHeight w:val="473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4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王</w:t>
            </w:r>
            <w:r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 xml:space="preserve">  </w:t>
            </w: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野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88028691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18045622234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教学综合楼</w:t>
            </w: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B303</w:t>
            </w:r>
          </w:p>
        </w:tc>
      </w:tr>
      <w:tr w:rsidR="00983A37" w:rsidRPr="00D60E26" w:rsidTr="00D60E26">
        <w:trPr>
          <w:trHeight w:val="473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5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周章林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88028697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15663780729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机电工程楼</w:t>
            </w: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C702</w:t>
            </w:r>
          </w:p>
        </w:tc>
      </w:tr>
      <w:tr w:rsidR="00983A37" w:rsidRPr="00D60E26" w:rsidTr="00D60E26">
        <w:trPr>
          <w:trHeight w:val="473"/>
        </w:trPr>
        <w:tc>
          <w:tcPr>
            <w:tcW w:w="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6</w:t>
            </w:r>
          </w:p>
        </w:tc>
        <w:tc>
          <w:tcPr>
            <w:tcW w:w="2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李文帝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88028697</w:t>
            </w:r>
          </w:p>
        </w:tc>
        <w:tc>
          <w:tcPr>
            <w:tcW w:w="2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13946167728</w:t>
            </w:r>
          </w:p>
        </w:tc>
        <w:tc>
          <w:tcPr>
            <w:tcW w:w="2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3A37" w:rsidRPr="00D60E26" w:rsidRDefault="00983A37" w:rsidP="007A0CDF">
            <w:pPr>
              <w:widowControl/>
              <w:jc w:val="center"/>
              <w:rPr>
                <w:rFonts w:ascii="宋体" w:cs="宋体"/>
                <w:b/>
                <w:bCs/>
                <w:color w:val="0000FF"/>
                <w:kern w:val="0"/>
                <w:sz w:val="24"/>
                <w:szCs w:val="24"/>
              </w:rPr>
            </w:pPr>
            <w:r w:rsidRPr="00D60E26">
              <w:rPr>
                <w:rFonts w:ascii="宋体" w:hAnsi="宋体" w:cs="宋体" w:hint="eastAsia"/>
                <w:b/>
                <w:bCs/>
                <w:color w:val="0000FF"/>
                <w:kern w:val="0"/>
                <w:sz w:val="24"/>
                <w:szCs w:val="24"/>
              </w:rPr>
              <w:t>机电工程楼</w:t>
            </w:r>
            <w:r w:rsidRPr="00D60E26">
              <w:rPr>
                <w:rFonts w:ascii="宋体" w:hAnsi="宋体" w:cs="宋体"/>
                <w:b/>
                <w:bCs/>
                <w:color w:val="0000FF"/>
                <w:kern w:val="0"/>
                <w:sz w:val="24"/>
                <w:szCs w:val="24"/>
              </w:rPr>
              <w:t>C702</w:t>
            </w:r>
          </w:p>
        </w:tc>
      </w:tr>
    </w:tbl>
    <w:p w:rsidR="00983A37" w:rsidRDefault="00983A37" w:rsidP="00983A37">
      <w:pPr>
        <w:ind w:firstLineChars="200" w:firstLine="31680"/>
        <w:jc w:val="center"/>
        <w:rPr>
          <w:rFonts w:ascii="华文中宋" w:eastAsia="华文中宋" w:hAnsi="华文中宋" w:cs="Times New Roman"/>
          <w:sz w:val="30"/>
          <w:szCs w:val="30"/>
        </w:rPr>
      </w:pPr>
    </w:p>
    <w:p w:rsidR="00983A37" w:rsidRDefault="00983A37" w:rsidP="00A617A5">
      <w:pPr>
        <w:ind w:firstLineChars="200" w:firstLine="31680"/>
        <w:jc w:val="center"/>
        <w:rPr>
          <w:rFonts w:ascii="华文中宋" w:eastAsia="华文中宋" w:hAnsi="华文中宋" w:cs="Times New Roman"/>
          <w:sz w:val="30"/>
          <w:szCs w:val="30"/>
        </w:rPr>
      </w:pPr>
    </w:p>
    <w:p w:rsidR="00983A37" w:rsidRDefault="00983A37" w:rsidP="00A617A5">
      <w:pPr>
        <w:ind w:firstLineChars="200" w:firstLine="31680"/>
        <w:jc w:val="center"/>
        <w:rPr>
          <w:rFonts w:ascii="华文中宋" w:eastAsia="华文中宋" w:hAnsi="华文中宋" w:cs="Times New Roman"/>
          <w:sz w:val="30"/>
          <w:szCs w:val="30"/>
        </w:rPr>
      </w:pPr>
      <w:r>
        <w:rPr>
          <w:rFonts w:ascii="华文中宋" w:eastAsia="华文中宋" w:hAnsi="华文中宋" w:cs="华文中宋"/>
          <w:sz w:val="30"/>
          <w:szCs w:val="30"/>
        </w:rPr>
        <w:t xml:space="preserve">                        </w:t>
      </w:r>
      <w:r w:rsidRPr="00206398">
        <w:rPr>
          <w:rFonts w:ascii="华文中宋" w:eastAsia="华文中宋" w:hAnsi="华文中宋" w:cs="华文中宋" w:hint="eastAsia"/>
          <w:sz w:val="30"/>
          <w:szCs w:val="30"/>
        </w:rPr>
        <w:t>现代教育技术中心</w:t>
      </w:r>
    </w:p>
    <w:p w:rsidR="00983A37" w:rsidRPr="00206398" w:rsidRDefault="00983A37" w:rsidP="00A617A5">
      <w:pPr>
        <w:ind w:firstLineChars="200" w:firstLine="31680"/>
        <w:jc w:val="center"/>
        <w:rPr>
          <w:rFonts w:ascii="华文中宋" w:eastAsia="华文中宋" w:hAnsi="华文中宋" w:cs="Times New Roman"/>
          <w:sz w:val="30"/>
          <w:szCs w:val="30"/>
        </w:rPr>
      </w:pPr>
      <w:r>
        <w:rPr>
          <w:rFonts w:ascii="华文中宋" w:eastAsia="华文中宋" w:hAnsi="华文中宋" w:cs="华文中宋"/>
          <w:sz w:val="30"/>
          <w:szCs w:val="30"/>
        </w:rPr>
        <w:t xml:space="preserve">                        2017</w:t>
      </w:r>
      <w:r w:rsidRPr="00206398">
        <w:rPr>
          <w:rFonts w:ascii="华文中宋" w:eastAsia="华文中宋" w:hAnsi="华文中宋" w:cs="华文中宋"/>
          <w:sz w:val="30"/>
          <w:szCs w:val="30"/>
        </w:rPr>
        <w:t>.</w:t>
      </w:r>
      <w:r>
        <w:rPr>
          <w:rFonts w:ascii="华文中宋" w:eastAsia="华文中宋" w:hAnsi="华文中宋" w:cs="华文中宋"/>
          <w:sz w:val="30"/>
          <w:szCs w:val="30"/>
        </w:rPr>
        <w:t>2</w:t>
      </w:r>
      <w:r w:rsidRPr="00206398">
        <w:rPr>
          <w:rFonts w:ascii="华文中宋" w:eastAsia="华文中宋" w:hAnsi="华文中宋" w:cs="华文中宋"/>
          <w:sz w:val="30"/>
          <w:szCs w:val="30"/>
        </w:rPr>
        <w:t>.</w:t>
      </w:r>
      <w:r>
        <w:rPr>
          <w:rFonts w:ascii="华文中宋" w:eastAsia="华文中宋" w:hAnsi="华文中宋" w:cs="华文中宋"/>
          <w:sz w:val="30"/>
          <w:szCs w:val="30"/>
        </w:rPr>
        <w:t>24</w:t>
      </w:r>
    </w:p>
    <w:p w:rsidR="00983A37" w:rsidRPr="00206398" w:rsidRDefault="00983A37" w:rsidP="00A617A5">
      <w:pPr>
        <w:ind w:firstLineChars="200" w:firstLine="31680"/>
        <w:jc w:val="center"/>
        <w:rPr>
          <w:rFonts w:cs="Times New Roman"/>
        </w:rPr>
      </w:pPr>
    </w:p>
    <w:sectPr w:rsidR="00983A37" w:rsidRPr="00206398" w:rsidSect="004C79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A37" w:rsidRDefault="00983A37" w:rsidP="007303A3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983A37" w:rsidRDefault="00983A37" w:rsidP="007303A3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A37" w:rsidRDefault="00983A37" w:rsidP="007303A3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983A37" w:rsidRDefault="00983A37" w:rsidP="007303A3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F04DA"/>
    <w:multiLevelType w:val="hybridMultilevel"/>
    <w:tmpl w:val="783AB344"/>
    <w:lvl w:ilvl="0" w:tplc="DB861C70">
      <w:start w:val="2"/>
      <w:numFmt w:val="japaneseCounting"/>
      <w:lvlText w:val="%1、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abstractNum w:abstractNumId="1">
    <w:nsid w:val="47292F4D"/>
    <w:multiLevelType w:val="hybridMultilevel"/>
    <w:tmpl w:val="E3084F20"/>
    <w:lvl w:ilvl="0" w:tplc="462A2564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40" w:hanging="420"/>
      </w:pPr>
    </w:lvl>
    <w:lvl w:ilvl="2" w:tplc="0409001B">
      <w:start w:val="1"/>
      <w:numFmt w:val="lowerRoman"/>
      <w:lvlText w:val="%3."/>
      <w:lvlJc w:val="right"/>
      <w:pPr>
        <w:ind w:left="1860" w:hanging="420"/>
      </w:pPr>
    </w:lvl>
    <w:lvl w:ilvl="3" w:tplc="0409000F">
      <w:start w:val="1"/>
      <w:numFmt w:val="decimal"/>
      <w:lvlText w:val="%4."/>
      <w:lvlJc w:val="left"/>
      <w:pPr>
        <w:ind w:left="2280" w:hanging="420"/>
      </w:pPr>
    </w:lvl>
    <w:lvl w:ilvl="4" w:tplc="04090019">
      <w:start w:val="1"/>
      <w:numFmt w:val="lowerLetter"/>
      <w:lvlText w:val="%5)"/>
      <w:lvlJc w:val="left"/>
      <w:pPr>
        <w:ind w:left="2700" w:hanging="420"/>
      </w:pPr>
    </w:lvl>
    <w:lvl w:ilvl="5" w:tplc="0409001B">
      <w:start w:val="1"/>
      <w:numFmt w:val="lowerRoman"/>
      <w:lvlText w:val="%6."/>
      <w:lvlJc w:val="right"/>
      <w:pPr>
        <w:ind w:left="3120" w:hanging="420"/>
      </w:pPr>
    </w:lvl>
    <w:lvl w:ilvl="6" w:tplc="0409000F">
      <w:start w:val="1"/>
      <w:numFmt w:val="decimal"/>
      <w:lvlText w:val="%7."/>
      <w:lvlJc w:val="left"/>
      <w:pPr>
        <w:ind w:left="3540" w:hanging="420"/>
      </w:pPr>
    </w:lvl>
    <w:lvl w:ilvl="7" w:tplc="04090019">
      <w:start w:val="1"/>
      <w:numFmt w:val="lowerLetter"/>
      <w:lvlText w:val="%8)"/>
      <w:lvlJc w:val="left"/>
      <w:pPr>
        <w:ind w:left="3960" w:hanging="420"/>
      </w:pPr>
    </w:lvl>
    <w:lvl w:ilvl="8" w:tplc="0409001B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4C6A"/>
    <w:rsid w:val="00023D8B"/>
    <w:rsid w:val="00061547"/>
    <w:rsid w:val="0007222D"/>
    <w:rsid w:val="00093183"/>
    <w:rsid w:val="000A0F2A"/>
    <w:rsid w:val="000C65C7"/>
    <w:rsid w:val="001200FA"/>
    <w:rsid w:val="001260EC"/>
    <w:rsid w:val="001D3D21"/>
    <w:rsid w:val="00206398"/>
    <w:rsid w:val="00213B88"/>
    <w:rsid w:val="002220FB"/>
    <w:rsid w:val="002330FE"/>
    <w:rsid w:val="002A1FC4"/>
    <w:rsid w:val="002C70D7"/>
    <w:rsid w:val="002D50C4"/>
    <w:rsid w:val="002E129D"/>
    <w:rsid w:val="00311F11"/>
    <w:rsid w:val="003273AA"/>
    <w:rsid w:val="00336CB1"/>
    <w:rsid w:val="0035225A"/>
    <w:rsid w:val="003B7C0F"/>
    <w:rsid w:val="003B7D5A"/>
    <w:rsid w:val="00411E48"/>
    <w:rsid w:val="00444404"/>
    <w:rsid w:val="00471784"/>
    <w:rsid w:val="004C794F"/>
    <w:rsid w:val="005126FE"/>
    <w:rsid w:val="00527F18"/>
    <w:rsid w:val="005A2818"/>
    <w:rsid w:val="005B611C"/>
    <w:rsid w:val="005E3ABD"/>
    <w:rsid w:val="006336C2"/>
    <w:rsid w:val="006E038D"/>
    <w:rsid w:val="007303A3"/>
    <w:rsid w:val="00761BBE"/>
    <w:rsid w:val="00772D43"/>
    <w:rsid w:val="00797027"/>
    <w:rsid w:val="007A0CDF"/>
    <w:rsid w:val="007C1C96"/>
    <w:rsid w:val="008248B8"/>
    <w:rsid w:val="008443E5"/>
    <w:rsid w:val="0086184D"/>
    <w:rsid w:val="00903FE4"/>
    <w:rsid w:val="00981109"/>
    <w:rsid w:val="00983A37"/>
    <w:rsid w:val="009D671A"/>
    <w:rsid w:val="00A617A5"/>
    <w:rsid w:val="00AC70A5"/>
    <w:rsid w:val="00B27694"/>
    <w:rsid w:val="00C05C50"/>
    <w:rsid w:val="00CE3900"/>
    <w:rsid w:val="00D0767A"/>
    <w:rsid w:val="00D60E26"/>
    <w:rsid w:val="00E04C6A"/>
    <w:rsid w:val="00E17B1E"/>
    <w:rsid w:val="00E82394"/>
    <w:rsid w:val="00EA6EE3"/>
    <w:rsid w:val="00F2048E"/>
    <w:rsid w:val="00F212FE"/>
    <w:rsid w:val="00F62651"/>
    <w:rsid w:val="00FA2010"/>
    <w:rsid w:val="00FC11E1"/>
    <w:rsid w:val="00FD43C6"/>
    <w:rsid w:val="00FE3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94F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7303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303A3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7303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303A3"/>
    <w:rPr>
      <w:sz w:val="18"/>
      <w:szCs w:val="18"/>
    </w:rPr>
  </w:style>
  <w:style w:type="paragraph" w:styleId="ListParagraph">
    <w:name w:val="List Paragraph"/>
    <w:basedOn w:val="Normal"/>
    <w:uiPriority w:val="99"/>
    <w:qFormat/>
    <w:rsid w:val="005126FE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rsid w:val="005126F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26F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03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112</TotalTime>
  <Pages>6</Pages>
  <Words>177</Words>
  <Characters>1011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蔺兵兵</cp:lastModifiedBy>
  <cp:revision>19</cp:revision>
  <dcterms:created xsi:type="dcterms:W3CDTF">2016-10-26T04:59:00Z</dcterms:created>
  <dcterms:modified xsi:type="dcterms:W3CDTF">2017-02-25T04:13:00Z</dcterms:modified>
</cp:coreProperties>
</file>