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9D0" w:rsidRPr="00B5481C" w:rsidRDefault="008D29D0">
      <w:pPr>
        <w:jc w:val="center"/>
        <w:rPr>
          <w:rFonts w:ascii="华文中宋" w:eastAsia="华文中宋" w:hAnsi="华文中宋" w:cs="Times New Roman"/>
          <w:sz w:val="44"/>
          <w:szCs w:val="44"/>
        </w:rPr>
      </w:pPr>
      <w:r w:rsidRPr="00B5481C">
        <w:rPr>
          <w:rFonts w:ascii="华文中宋" w:eastAsia="华文中宋" w:hAnsi="华文中宋" w:cs="华文中宋" w:hint="eastAsia"/>
          <w:sz w:val="44"/>
          <w:szCs w:val="44"/>
        </w:rPr>
        <w:t>录播教室设备</w:t>
      </w:r>
      <w:r>
        <w:rPr>
          <w:rFonts w:ascii="华文中宋" w:eastAsia="华文中宋" w:hAnsi="华文中宋" w:cs="华文中宋" w:hint="eastAsia"/>
          <w:sz w:val="44"/>
          <w:szCs w:val="44"/>
        </w:rPr>
        <w:t>操作规范</w:t>
      </w:r>
    </w:p>
    <w:p w:rsidR="008D29D0" w:rsidRDefault="008D29D0">
      <w:pPr>
        <w:rPr>
          <w:rFonts w:ascii="黑体" w:eastAsia="黑体" w:hAnsi="黑体" w:cs="Times New Roman"/>
          <w:sz w:val="30"/>
          <w:szCs w:val="30"/>
        </w:rPr>
      </w:pPr>
    </w:p>
    <w:p w:rsidR="008D29D0" w:rsidRPr="00207AF4" w:rsidRDefault="008D29D0" w:rsidP="00207AF4">
      <w:pPr>
        <w:spacing w:beforeLines="150"/>
        <w:ind w:firstLineChars="200" w:firstLine="31680"/>
        <w:jc w:val="left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207AF4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录播教室位于学校教学综合楼</w:t>
      </w:r>
      <w:r w:rsidRPr="00207AF4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B</w:t>
      </w:r>
      <w:r w:rsidRPr="00207AF4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区</w:t>
      </w:r>
      <w:r w:rsidRPr="00207AF4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304</w:t>
      </w:r>
      <w:r w:rsidRPr="00207AF4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、</w:t>
      </w:r>
      <w:r w:rsidRPr="00207AF4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306</w:t>
      </w:r>
      <w:r w:rsidRPr="00207AF4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教室。</w:t>
      </w:r>
    </w:p>
    <w:p w:rsidR="008D29D0" w:rsidRDefault="008D29D0">
      <w:pPr>
        <w:ind w:firstLine="600"/>
        <w:rPr>
          <w:rFonts w:ascii="黑体" w:eastAsia="黑体" w:hAnsi="黑体" w:cs="Times New Roman"/>
          <w:sz w:val="30"/>
          <w:szCs w:val="30"/>
        </w:rPr>
      </w:pPr>
    </w:p>
    <w:p w:rsidR="008D29D0" w:rsidRPr="00653D28" w:rsidRDefault="008D29D0" w:rsidP="00653D28">
      <w:pPr>
        <w:spacing w:line="520" w:lineRule="exact"/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653D28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一、课前准备</w:t>
      </w:r>
    </w:p>
    <w:p w:rsidR="008D29D0" w:rsidRPr="00653D28" w:rsidRDefault="008D29D0" w:rsidP="00653D28">
      <w:pPr>
        <w:numPr>
          <w:ilvl w:val="0"/>
          <w:numId w:val="2"/>
        </w:numPr>
        <w:spacing w:line="520" w:lineRule="exact"/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653D28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当您拿到本学期课表时，请立刻联系录播教室管理员为您的一卡通进行授权，以免造成未授权打不开门的情况。授权后只有在课前半个小时后才可打开录播教室门禁，其</w:t>
      </w:r>
      <w:r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它</w:t>
      </w:r>
      <w:r w:rsidRPr="00653D28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时间是无效的。</w:t>
      </w:r>
    </w:p>
    <w:p w:rsidR="008D29D0" w:rsidRPr="00653D28" w:rsidRDefault="008D29D0" w:rsidP="00653D28">
      <w:pPr>
        <w:numPr>
          <w:ilvl w:val="0"/>
          <w:numId w:val="2"/>
        </w:numPr>
        <w:spacing w:line="520" w:lineRule="exact"/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653D28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上课前请准备好已经授权的一卡通，到录播教室的刷卡区进行刷卡，刷卡后会听到一声提示音，刷卡器会出亮起绿色指示灯，此时便可以进入录播教室。</w:t>
      </w:r>
    </w:p>
    <w:p w:rsidR="008D29D0" w:rsidRPr="00653D28" w:rsidRDefault="008D29D0" w:rsidP="00653D28">
      <w:pPr>
        <w:spacing w:line="520" w:lineRule="exact"/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653D28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二、</w:t>
      </w:r>
      <w:r w:rsidRPr="00653D28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 xml:space="preserve"> </w:t>
      </w:r>
      <w:r w:rsidRPr="00653D28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开关系统</w:t>
      </w:r>
    </w:p>
    <w:p w:rsidR="008D29D0" w:rsidRPr="00653D28" w:rsidRDefault="008D29D0" w:rsidP="00653D28">
      <w:pPr>
        <w:spacing w:line="520" w:lineRule="exact"/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653D28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1</w:t>
      </w:r>
      <w:r w:rsidRPr="00653D28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、打开总电源开关【黑板下电闸箱内空气开关】。</w:t>
      </w:r>
    </w:p>
    <w:p w:rsidR="008D29D0" w:rsidRPr="00B5481C" w:rsidRDefault="008D29D0" w:rsidP="00653D28">
      <w:pPr>
        <w:spacing w:line="520" w:lineRule="exact"/>
        <w:rPr>
          <w:rFonts w:ascii="黑体" w:eastAsia="黑体" w:hAnsi="黑体" w:cs="Times New Roman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6" type="#_x0000_t75" style="position:absolute;left:0;text-align:left;margin-left:9pt;margin-top:25pt;width:423pt;height:248.95pt;z-index:-251658240;visibility:visible" o:allowincell="f">
            <v:imagedata r:id="rId7" o:title=""/>
          </v:shape>
        </w:pict>
      </w:r>
    </w:p>
    <w:p w:rsidR="008D29D0" w:rsidRDefault="008D29D0">
      <w:pPr>
        <w:spacing w:line="200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65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39" w:lineRule="auto"/>
        <w:ind w:left="3080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空气开关</w:t>
      </w:r>
    </w:p>
    <w:p w:rsidR="008D29D0" w:rsidRDefault="008D29D0">
      <w:pPr>
        <w:spacing w:line="200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00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00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00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00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00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00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00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00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00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00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00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00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00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84" w:lineRule="exac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Pr="00653D28" w:rsidRDefault="008D29D0" w:rsidP="00653D28">
      <w:pPr>
        <w:spacing w:line="520" w:lineRule="exact"/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653D28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2</w:t>
      </w:r>
      <w:r w:rsidRPr="00653D28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、按“录播电源”【面板上启动</w:t>
      </w:r>
      <w:r w:rsidRPr="00653D28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/</w:t>
      </w:r>
      <w:r w:rsidRPr="00653D28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关闭按钮】打开录播服务器电源，</w:t>
      </w:r>
    </w:p>
    <w:p w:rsidR="008D29D0" w:rsidRPr="00653D28" w:rsidRDefault="008D29D0" w:rsidP="00653D28">
      <w:pPr>
        <w:spacing w:line="520" w:lineRule="exact"/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653D28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录播中控系统启动中，</w:t>
      </w:r>
      <w:r w:rsidRPr="00653D28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 xml:space="preserve"> </w:t>
      </w:r>
      <w:r w:rsidRPr="00653D28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大约需要</w:t>
      </w:r>
      <w:r w:rsidRPr="00653D28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 xml:space="preserve"> 5 </w:t>
      </w:r>
      <w:r w:rsidRPr="00653D28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分钟左右。</w:t>
      </w: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  <w:r>
        <w:rPr>
          <w:noProof/>
        </w:rPr>
        <w:pict>
          <v:shape id="图片 3" o:spid="_x0000_s1027" type="#_x0000_t75" style="position:absolute;left:0;text-align:left;margin-left:-9pt;margin-top:3.95pt;width:441.05pt;height:179.4pt;z-index:-251657216;visibility:visible">
            <v:imagedata r:id="rId8" o:title=""/>
          </v:shape>
        </w:pict>
      </w: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注意：课程录制前请检查麦克风电量并打开麦克风。</w:t>
      </w: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  <w:r w:rsidRPr="00512166">
        <w:rPr>
          <w:rFonts w:ascii="黑体" w:eastAsia="黑体" w:hAnsi="黑体" w:cs="Times New Roman"/>
          <w:noProof/>
          <w:sz w:val="30"/>
          <w:szCs w:val="30"/>
        </w:rPr>
        <w:pict>
          <v:shape id="图片 1" o:spid="_x0000_i1025" type="#_x0000_t75" style="width:429.75pt;height:243.75pt;visibility:visible">
            <v:imagedata r:id="rId9" o:title=""/>
          </v:shape>
        </w:pict>
      </w:r>
    </w:p>
    <w:p w:rsidR="008D29D0" w:rsidRPr="00653D28" w:rsidRDefault="008D29D0" w:rsidP="00653D28">
      <w:pPr>
        <w:spacing w:line="520" w:lineRule="exact"/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653D28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三、课程录制</w:t>
      </w:r>
    </w:p>
    <w:p w:rsidR="008D29D0" w:rsidRDefault="008D29D0" w:rsidP="00653D28">
      <w:pPr>
        <w:spacing w:line="520" w:lineRule="exact"/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653D28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1</w:t>
      </w:r>
      <w:r w:rsidRPr="00653D28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、将上课需要课件复制到授课计算机中，点击屏幕上方录播小助手，进行课程相关信息</w:t>
      </w:r>
      <w:r w:rsidRPr="00653D28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[</w:t>
      </w:r>
      <w:r w:rsidRPr="00653D28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课程名称、副标题、主讲人等</w:t>
      </w:r>
      <w:r w:rsidRPr="00653D28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]</w:t>
      </w:r>
      <w:r w:rsidRPr="00653D28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设置。</w:t>
      </w: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  <w:r>
        <w:rPr>
          <w:noProof/>
        </w:rPr>
        <w:pict>
          <v:shape id="图片 4" o:spid="_x0000_s1028" type="#_x0000_t75" style="position:absolute;left:0;text-align:left;margin-left:9pt;margin-top:0;width:405.7pt;height:301.85pt;z-index:-251656192;visibility:visible">
            <v:imagedata r:id="rId10" o:title=""/>
          </v:shape>
        </w:pict>
      </w: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  <w:r>
        <w:rPr>
          <w:noProof/>
        </w:rPr>
        <w:pict>
          <v:shape id="图片 5" o:spid="_x0000_s1029" type="#_x0000_t75" style="position:absolute;left:0;text-align:left;margin-left:89.9pt;margin-top:77.1pt;width:423.6pt;height:644.95pt;z-index:-251655168;visibility:visible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40" w:lineRule="atLeast"/>
        <w:rPr>
          <w:rFonts w:ascii="黑体" w:eastAsia="黑体" w:hAnsi="黑体" w:cs="Times New Roman"/>
          <w:sz w:val="30"/>
          <w:szCs w:val="30"/>
        </w:rPr>
      </w:pPr>
    </w:p>
    <w:p w:rsidR="008D29D0" w:rsidRPr="00653D28" w:rsidRDefault="008D29D0" w:rsidP="00653D28">
      <w:pPr>
        <w:rPr>
          <w:rFonts w:ascii="黑体" w:eastAsia="黑体" w:hAnsi="黑体" w:cs="Times New Roman"/>
          <w:sz w:val="30"/>
          <w:szCs w:val="30"/>
        </w:rPr>
        <w:sectPr w:rsidR="008D29D0" w:rsidRPr="00653D28">
          <w:pgSz w:w="11900" w:h="16840"/>
          <w:pgMar w:top="1440" w:right="1700" w:bottom="1440" w:left="1800" w:header="0" w:footer="0" w:gutter="0"/>
          <w:cols w:space="720" w:equalWidth="0">
            <w:col w:w="8400"/>
          </w:cols>
          <w:docGrid w:linePitch="360"/>
        </w:sectPr>
      </w:pPr>
    </w:p>
    <w:p w:rsidR="008D29D0" w:rsidRPr="00853580" w:rsidRDefault="008D29D0" w:rsidP="00A2522F">
      <w:pPr>
        <w:ind w:firstLineChars="200" w:firstLine="31680"/>
        <w:jc w:val="left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bookmarkStart w:id="0" w:name="page2"/>
      <w:bookmarkStart w:id="1" w:name="page3"/>
      <w:bookmarkEnd w:id="0"/>
      <w:bookmarkEnd w:id="1"/>
      <w:r w:rsidRPr="00853580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2</w:t>
      </w:r>
      <w:r w:rsidRPr="00853580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、设置完毕后，打开课件，准备上课。</w:t>
      </w:r>
    </w:p>
    <w:p w:rsidR="008D29D0" w:rsidRPr="00853580" w:rsidRDefault="008D29D0" w:rsidP="00A2522F">
      <w:pPr>
        <w:ind w:firstLineChars="200" w:firstLine="31680"/>
        <w:jc w:val="left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3</w:t>
      </w:r>
      <w:r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、</w:t>
      </w:r>
      <w:r w:rsidRPr="00853580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拿起麦克风试音，如果可以清晰的听到音响里的声音即可开始录制，如果听不到请及时更换麦克风电池。点击一下面版上的【录播</w:t>
      </w:r>
      <w:r w:rsidRPr="00853580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/</w:t>
      </w:r>
      <w:r w:rsidRPr="00853580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暂停】按钮开始录播。中间如需要暂停录制，请再按一次此按钮，继续时再按一次。</w:t>
      </w:r>
    </w:p>
    <w:p w:rsidR="008D29D0" w:rsidRDefault="008D29D0">
      <w:pPr>
        <w:spacing w:line="239" w:lineRule="auto"/>
        <w:rPr>
          <w:rFonts w:ascii="黑体" w:eastAsia="黑体" w:hAnsi="黑体" w:cs="Times New Roman"/>
          <w:sz w:val="30"/>
          <w:szCs w:val="30"/>
        </w:rPr>
      </w:pPr>
      <w:r w:rsidRPr="00512166">
        <w:rPr>
          <w:rFonts w:ascii="黑体" w:eastAsia="黑体" w:hAnsi="黑体" w:cs="Times New Roman"/>
          <w:noProof/>
          <w:sz w:val="30"/>
          <w:szCs w:val="30"/>
        </w:rPr>
        <w:pict>
          <v:shape id="图片 9" o:spid="_x0000_i1026" type="#_x0000_t75" alt="656055113430331794" style="width:414.75pt;height:311.25pt;visibility:visible">
            <v:imagedata r:id="rId12" o:title=""/>
          </v:shape>
        </w:pict>
      </w:r>
    </w:p>
    <w:p w:rsidR="008D29D0" w:rsidRDefault="008D29D0">
      <w:pPr>
        <w:spacing w:line="239" w:lineRule="auto"/>
        <w:rPr>
          <w:rFonts w:ascii="黑体" w:eastAsia="黑体" w:hAnsi="黑体" w:cs="Times New Roman"/>
          <w:sz w:val="30"/>
          <w:szCs w:val="30"/>
        </w:rPr>
      </w:pPr>
    </w:p>
    <w:p w:rsidR="008D29D0" w:rsidRPr="00A2522F" w:rsidRDefault="008D29D0" w:rsidP="00A2522F">
      <w:pPr>
        <w:ind w:firstLineChars="200" w:firstLine="31680"/>
        <w:jc w:val="left"/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</w:pPr>
      <w:r w:rsidRPr="00A2522F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4</w:t>
      </w:r>
      <w:r w:rsidRPr="00A2522F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、下课后点【录制停止】按钮生成录制文件，请注意一定要点【停止录制】结束录制，否则将不会生成录播文件；</w:t>
      </w:r>
      <w:r w:rsidRPr="00A2522F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 xml:space="preserve"> </w:t>
      </w:r>
    </w:p>
    <w:p w:rsidR="008D29D0" w:rsidRPr="00A2522F" w:rsidRDefault="008D29D0" w:rsidP="00A2522F">
      <w:pPr>
        <w:ind w:firstLineChars="200" w:firstLine="31680"/>
        <w:jc w:val="left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A2522F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5</w:t>
      </w:r>
      <w:r w:rsidRPr="00A2522F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、录像的拷贝：</w:t>
      </w:r>
    </w:p>
    <w:p w:rsidR="008D29D0" w:rsidRPr="00A2522F" w:rsidRDefault="008D29D0" w:rsidP="00A2522F">
      <w:pPr>
        <w:ind w:firstLineChars="200" w:firstLine="31680"/>
        <w:jc w:val="left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A2522F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B304</w:t>
      </w:r>
      <w:r w:rsidRPr="00A2522F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教室：点击桌面</w:t>
      </w:r>
      <w:r w:rsidRPr="00A2522F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K8-N</w:t>
      </w:r>
      <w:r w:rsidRPr="00A2522F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录像文件下载工具。</w:t>
      </w: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  <w:r w:rsidRPr="00512166">
        <w:rPr>
          <w:rFonts w:ascii="黑体" w:eastAsia="黑体" w:hAnsi="黑体" w:cs="Times New Roman"/>
          <w:noProof/>
          <w:sz w:val="30"/>
          <w:szCs w:val="30"/>
        </w:rPr>
        <w:pict>
          <v:shape id="图片 11" o:spid="_x0000_i1027" type="#_x0000_t75" alt="862297748406404967" style="width:412.5pt;height:273.75pt;visibility:visible">
            <v:imagedata r:id="rId13" o:title=""/>
          </v:shape>
        </w:pict>
      </w: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然后选择想要的下载的录播课视频到桌面或者个人的优盘中。</w:t>
      </w: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  <w:r w:rsidRPr="00512166">
        <w:rPr>
          <w:rFonts w:ascii="黑体" w:eastAsia="黑体" w:hAnsi="黑体" w:cs="Times New Roman"/>
          <w:noProof/>
          <w:sz w:val="30"/>
          <w:szCs w:val="30"/>
        </w:rPr>
        <w:pict>
          <v:shape id="图片 12" o:spid="_x0000_i1028" type="#_x0000_t75" alt="464750086190970309" style="width:307.5pt;height:417.75pt;rotation:-90;visibility:visible">
            <v:imagedata r:id="rId14" o:title=""/>
          </v:shape>
        </w:pict>
      </w:r>
    </w:p>
    <w:p w:rsidR="008D29D0" w:rsidRDefault="008D29D0">
      <w:pPr>
        <w:spacing w:line="239" w:lineRule="auto"/>
        <w:jc w:val="left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/>
          <w:sz w:val="30"/>
          <w:szCs w:val="30"/>
        </w:rPr>
        <w:t>B306</w:t>
      </w:r>
      <w:r>
        <w:rPr>
          <w:rFonts w:ascii="黑体" w:eastAsia="黑体" w:hAnsi="黑体" w:cs="黑体" w:hint="eastAsia"/>
          <w:sz w:val="30"/>
          <w:szCs w:val="30"/>
        </w:rPr>
        <w:t>教室：打开桌面</w:t>
      </w:r>
      <w:r>
        <w:rPr>
          <w:rFonts w:ascii="黑体" w:eastAsia="黑体" w:hAnsi="黑体" w:cs="黑体"/>
          <w:sz w:val="30"/>
          <w:szCs w:val="30"/>
        </w:rPr>
        <w:t>360</w:t>
      </w:r>
      <w:r>
        <w:rPr>
          <w:rFonts w:ascii="黑体" w:eastAsia="黑体" w:hAnsi="黑体" w:cs="黑体" w:hint="eastAsia"/>
          <w:sz w:val="30"/>
          <w:szCs w:val="30"/>
        </w:rPr>
        <w:t>浏览器，登录</w:t>
      </w:r>
      <w:r>
        <w:rPr>
          <w:rFonts w:ascii="黑体" w:eastAsia="黑体" w:hAnsi="黑体" w:cs="黑体"/>
          <w:sz w:val="30"/>
          <w:szCs w:val="30"/>
        </w:rPr>
        <w:t>IP</w:t>
      </w:r>
      <w:r>
        <w:rPr>
          <w:rFonts w:ascii="黑体" w:eastAsia="黑体" w:hAnsi="黑体" w:cs="黑体" w:hint="eastAsia"/>
          <w:sz w:val="30"/>
          <w:szCs w:val="30"/>
        </w:rPr>
        <w:t>页面：</w:t>
      </w:r>
      <w:r>
        <w:rPr>
          <w:rFonts w:ascii="黑体" w:eastAsia="黑体" w:hAnsi="黑体" w:cs="黑体"/>
          <w:sz w:val="30"/>
          <w:szCs w:val="30"/>
        </w:rPr>
        <w:t>192.168.7.104</w:t>
      </w:r>
    </w:p>
    <w:p w:rsidR="008D29D0" w:rsidRDefault="008D29D0">
      <w:pPr>
        <w:spacing w:line="239" w:lineRule="auto"/>
        <w:jc w:val="left"/>
        <w:rPr>
          <w:rFonts w:ascii="黑体" w:eastAsia="黑体" w:hAnsi="黑体" w:cs="黑体"/>
          <w:sz w:val="30"/>
          <w:szCs w:val="30"/>
        </w:rPr>
      </w:pP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  <w:r w:rsidRPr="00512166">
        <w:rPr>
          <w:rFonts w:ascii="黑体" w:eastAsia="黑体" w:hAnsi="黑体" w:cs="Times New Roman"/>
          <w:noProof/>
          <w:sz w:val="30"/>
          <w:szCs w:val="30"/>
        </w:rPr>
        <w:pict>
          <v:shape id="图片 17" o:spid="_x0000_i1029" type="#_x0000_t75" alt="799528960268169551" style="width:412.5pt;height:309.75pt;visibility:visible">
            <v:imagedata r:id="rId15" o:title=""/>
          </v:shape>
        </w:pict>
      </w: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输入账号：</w:t>
      </w:r>
      <w:r>
        <w:rPr>
          <w:rFonts w:ascii="黑体" w:eastAsia="黑体" w:hAnsi="黑体" w:cs="黑体"/>
          <w:sz w:val="30"/>
          <w:szCs w:val="30"/>
        </w:rPr>
        <w:t xml:space="preserve">102    </w:t>
      </w:r>
      <w:r>
        <w:rPr>
          <w:rFonts w:ascii="黑体" w:eastAsia="黑体" w:hAnsi="黑体" w:cs="黑体" w:hint="eastAsia"/>
          <w:sz w:val="30"/>
          <w:szCs w:val="30"/>
        </w:rPr>
        <w:t>密码：</w:t>
      </w:r>
      <w:r>
        <w:rPr>
          <w:rFonts w:ascii="黑体" w:eastAsia="黑体" w:hAnsi="黑体" w:cs="黑体"/>
          <w:sz w:val="30"/>
          <w:szCs w:val="30"/>
        </w:rPr>
        <w:t xml:space="preserve">102   </w:t>
      </w:r>
      <w:r>
        <w:rPr>
          <w:rFonts w:ascii="黑体" w:eastAsia="黑体" w:hAnsi="黑体" w:cs="黑体" w:hint="eastAsia"/>
          <w:sz w:val="30"/>
          <w:szCs w:val="30"/>
        </w:rPr>
        <w:t>并点击登录。</w:t>
      </w: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  <w:r w:rsidRPr="00512166">
        <w:rPr>
          <w:rFonts w:ascii="黑体" w:eastAsia="黑体" w:hAnsi="黑体" w:cs="Times New Roman"/>
          <w:noProof/>
          <w:sz w:val="30"/>
          <w:szCs w:val="30"/>
        </w:rPr>
        <w:pict>
          <v:shape id="图片 18" o:spid="_x0000_i1030" type="#_x0000_t75" alt="231739439019426553" style="width:412.5pt;height:309.75pt;visibility:visible">
            <v:imagedata r:id="rId16" o:title=""/>
          </v:shape>
        </w:pict>
      </w: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然后即可选择想要的下载的录播课视频到桌面或者个人的优盘中。</w:t>
      </w:r>
    </w:p>
    <w:p w:rsidR="008D29D0" w:rsidRPr="00A2522F" w:rsidRDefault="008D29D0">
      <w:pPr>
        <w:numPr>
          <w:ilvl w:val="0"/>
          <w:numId w:val="3"/>
        </w:numPr>
        <w:spacing w:line="239" w:lineRule="auto"/>
        <w:jc w:val="left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A2522F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互动收视：</w:t>
      </w:r>
    </w:p>
    <w:p w:rsidR="008D29D0" w:rsidRPr="00A2522F" w:rsidRDefault="008D29D0">
      <w:pPr>
        <w:spacing w:line="239" w:lineRule="auto"/>
        <w:jc w:val="left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A2522F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B304</w:t>
      </w:r>
      <w:r w:rsidRPr="00A2522F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教室：点击录播小助手中的收视登录，</w:t>
      </w: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  <w:r w:rsidRPr="00512166">
        <w:rPr>
          <w:rFonts w:ascii="黑体" w:eastAsia="黑体" w:hAnsi="黑体" w:cs="Times New Roman"/>
          <w:noProof/>
          <w:sz w:val="30"/>
          <w:szCs w:val="30"/>
        </w:rPr>
        <w:pict>
          <v:shape id="图片 13" o:spid="_x0000_i1031" type="#_x0000_t75" alt="105841629406016562" style="width:316.5pt;height:424.5pt;rotation:-90;visibility:visible">
            <v:imagedata r:id="rId17" o:title=""/>
          </v:shape>
        </w:pict>
      </w: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再次点击登录，</w:t>
      </w: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  <w:r w:rsidRPr="00512166">
        <w:rPr>
          <w:rFonts w:ascii="黑体" w:eastAsia="黑体" w:hAnsi="黑体" w:cs="Times New Roman"/>
          <w:noProof/>
          <w:sz w:val="30"/>
          <w:szCs w:val="30"/>
        </w:rPr>
        <w:pict>
          <v:shape id="图片 14" o:spid="_x0000_i1032" type="#_x0000_t75" alt="920011529062396440" style="width:210pt;height:279pt;rotation:-90;visibility:visible">
            <v:imagedata r:id="rId18" o:title=""/>
          </v:shape>
        </w:pict>
      </w: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选择相应的课程名称，并且点击进入课堂。</w:t>
      </w: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  <w:r w:rsidRPr="00512166">
        <w:rPr>
          <w:rFonts w:ascii="黑体" w:eastAsia="黑体" w:hAnsi="黑体" w:cs="Times New Roman"/>
          <w:noProof/>
          <w:sz w:val="30"/>
          <w:szCs w:val="30"/>
        </w:rPr>
        <w:pict>
          <v:shape id="图片 16" o:spid="_x0000_i1033" type="#_x0000_t75" alt="756926446344845484" style="width:4in;height:388.5pt;rotation:-90;visibility:visible">
            <v:imagedata r:id="rId19" o:title=""/>
          </v:shape>
        </w:pict>
      </w: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下课后点击离开课堂即可。</w:t>
      </w: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  <w:r w:rsidRPr="00512166">
        <w:rPr>
          <w:rFonts w:ascii="黑体" w:eastAsia="黑体" w:hAnsi="黑体" w:cs="Times New Roman"/>
          <w:noProof/>
          <w:sz w:val="30"/>
          <w:szCs w:val="30"/>
        </w:rPr>
        <w:pict>
          <v:shape id="图片 19" o:spid="_x0000_i1034" type="#_x0000_t75" alt="103457062893197546" style="width:355.5pt;height:266.25pt;visibility:visible">
            <v:imagedata r:id="rId20" o:title=""/>
          </v:shape>
        </w:pict>
      </w:r>
    </w:p>
    <w:p w:rsidR="008D29D0" w:rsidRPr="00853580" w:rsidRDefault="008D29D0">
      <w:pPr>
        <w:spacing w:line="239" w:lineRule="auto"/>
        <w:jc w:val="left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853580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B306</w:t>
      </w:r>
      <w:r w:rsidRPr="00853580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教室：互动课程需联系教室管理员方可登录。</w:t>
      </w: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</w:p>
    <w:p w:rsidR="008D29D0" w:rsidRDefault="008D29D0" w:rsidP="0085358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  <w:r w:rsidRPr="00853580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五、下课关机：点击关闭计算机。等待大约</w:t>
      </w:r>
      <w:r w:rsidRPr="00853580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5</w:t>
      </w:r>
      <w:r w:rsidRPr="00853580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分钟后，关闭电源开关【黑板下电闸箱内空气开关】即可离开教室。</w:t>
      </w:r>
      <w:r w:rsidRPr="00512166">
        <w:rPr>
          <w:rFonts w:ascii="黑体" w:eastAsia="黑体" w:hAnsi="黑体" w:cs="Times New Roman"/>
          <w:noProof/>
          <w:sz w:val="30"/>
          <w:szCs w:val="30"/>
        </w:rPr>
        <w:pict>
          <v:shape id="图片 22" o:spid="_x0000_i1035" type="#_x0000_t75" alt="656055113430331794" style="width:414.75pt;height:311.25pt;visibility:visible">
            <v:imagedata r:id="rId21" o:title=""/>
          </v:shape>
        </w:pict>
      </w:r>
    </w:p>
    <w:p w:rsidR="008D29D0" w:rsidRPr="00853580" w:rsidRDefault="008D29D0" w:rsidP="00853580">
      <w:pPr>
        <w:spacing w:line="239" w:lineRule="auto"/>
        <w:jc w:val="left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853580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六、注意事项：</w:t>
      </w:r>
    </w:p>
    <w:p w:rsidR="008D29D0" w:rsidRPr="00853580" w:rsidRDefault="008D29D0">
      <w:pPr>
        <w:numPr>
          <w:ilvl w:val="0"/>
          <w:numId w:val="4"/>
        </w:numPr>
        <w:spacing w:line="239" w:lineRule="auto"/>
        <w:jc w:val="left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853580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如关闭中控面板后，电脑未关闭，请手动关闭电脑。</w:t>
      </w:r>
    </w:p>
    <w:p w:rsidR="008D29D0" w:rsidRPr="00853580" w:rsidRDefault="008D29D0">
      <w:pPr>
        <w:numPr>
          <w:ilvl w:val="0"/>
          <w:numId w:val="4"/>
        </w:numPr>
        <w:spacing w:line="239" w:lineRule="auto"/>
        <w:jc w:val="left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853580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如计算机启动后，大屏幕未响应请检查屏幕是否打开，信号源是否切换到电脑选项。</w:t>
      </w:r>
    </w:p>
    <w:p w:rsidR="008D29D0" w:rsidRDefault="008D29D0">
      <w:pPr>
        <w:spacing w:line="239" w:lineRule="auto"/>
        <w:jc w:val="left"/>
        <w:rPr>
          <w:rFonts w:ascii="黑体" w:eastAsia="黑体" w:hAnsi="黑体" w:cs="Times New Roman"/>
          <w:sz w:val="30"/>
          <w:szCs w:val="30"/>
        </w:rPr>
      </w:pPr>
      <w:r w:rsidRPr="00512166">
        <w:rPr>
          <w:rFonts w:ascii="黑体" w:eastAsia="黑体" w:hAnsi="黑体" w:cs="Times New Roman"/>
          <w:noProof/>
          <w:sz w:val="30"/>
          <w:szCs w:val="30"/>
        </w:rPr>
        <w:pict>
          <v:shape id="图片 23" o:spid="_x0000_i1036" type="#_x0000_t75" alt="525143276288004535" style="width:249.75pt;height:187.5pt;visibility:visible">
            <v:imagedata r:id="rId22" o:title=""/>
          </v:shape>
        </w:pict>
      </w:r>
    </w:p>
    <w:p w:rsidR="008D29D0" w:rsidRPr="00853580" w:rsidRDefault="008D29D0" w:rsidP="00853580">
      <w:pPr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853580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>3.</w:t>
      </w:r>
      <w:r w:rsidRPr="00853580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请各位老师关闭总电源离开前，检查好门窗是否关好，以免设备出现损坏及丢失。</w:t>
      </w:r>
      <w:r w:rsidRPr="00853580"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  <w:br/>
      </w:r>
      <w:r w:rsidRPr="00853580">
        <w:rPr>
          <w:rFonts w:ascii="华文中宋" w:eastAsia="华文中宋" w:hAnsi="华文中宋" w:cs="华文中宋"/>
          <w:b/>
          <w:bCs/>
          <w:color w:val="0000FF"/>
          <w:sz w:val="32"/>
          <w:szCs w:val="32"/>
        </w:rPr>
        <w:t xml:space="preserve">    4.</w:t>
      </w:r>
      <w:r w:rsidRPr="00853580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主控柜内均是电子设备，请各位老师注意用电安全，切勿放置杂物及水，避免设备损坏及引发电火。</w:t>
      </w:r>
    </w:p>
    <w:p w:rsidR="008D29D0" w:rsidRPr="00061547" w:rsidRDefault="008D29D0" w:rsidP="00853580">
      <w:pPr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0"/>
          <w:szCs w:val="30"/>
        </w:rPr>
      </w:pPr>
      <w:r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请上课教师按操作规范使用设备，</w:t>
      </w:r>
      <w:r w:rsidRPr="00061547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谢谢</w:t>
      </w:r>
      <w:r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您的配合</w:t>
      </w:r>
      <w:r w:rsidRPr="00061547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。</w:t>
      </w:r>
    </w:p>
    <w:p w:rsidR="008D29D0" w:rsidRPr="0053195D" w:rsidRDefault="008D29D0" w:rsidP="00853580">
      <w:pPr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0"/>
          <w:szCs w:val="30"/>
        </w:rPr>
      </w:pPr>
      <w:r w:rsidRPr="0053195D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联系人</w:t>
      </w:r>
      <w:r w:rsidRPr="0053195D">
        <w:rPr>
          <w:rFonts w:ascii="华文中宋" w:eastAsia="华文中宋" w:hAnsi="华文中宋" w:cs="华文中宋"/>
          <w:b/>
          <w:bCs/>
          <w:color w:val="0000FF"/>
          <w:sz w:val="30"/>
          <w:szCs w:val="30"/>
        </w:rPr>
        <w:t xml:space="preserve">: </w:t>
      </w:r>
      <w:r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沈哲</w:t>
      </w:r>
    </w:p>
    <w:p w:rsidR="008D29D0" w:rsidRPr="0053195D" w:rsidRDefault="008D29D0" w:rsidP="00853580">
      <w:pPr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0"/>
          <w:szCs w:val="30"/>
        </w:rPr>
      </w:pPr>
      <w:r w:rsidRPr="0053195D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电话：</w:t>
      </w:r>
      <w:r w:rsidRPr="0053195D">
        <w:rPr>
          <w:rFonts w:ascii="华文中宋" w:eastAsia="华文中宋" w:hAnsi="华文中宋" w:cs="华文中宋"/>
          <w:b/>
          <w:bCs/>
          <w:color w:val="0000FF"/>
          <w:sz w:val="30"/>
          <w:szCs w:val="30"/>
        </w:rPr>
        <w:t>8691</w:t>
      </w:r>
      <w:r w:rsidRPr="0053195D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（内线）</w:t>
      </w:r>
      <w:r>
        <w:rPr>
          <w:rFonts w:ascii="华文中宋" w:eastAsia="华文中宋" w:hAnsi="华文中宋" w:cs="华文中宋"/>
          <w:b/>
          <w:bCs/>
          <w:color w:val="0000FF"/>
          <w:sz w:val="30"/>
          <w:szCs w:val="30"/>
        </w:rPr>
        <w:t>13796090968</w:t>
      </w:r>
    </w:p>
    <w:p w:rsidR="008D29D0" w:rsidRDefault="008D29D0" w:rsidP="00B5481C">
      <w:pPr>
        <w:ind w:firstLineChars="200" w:firstLine="31680"/>
        <w:jc w:val="center"/>
        <w:rPr>
          <w:rFonts w:ascii="黑体" w:eastAsia="黑体" w:hAnsi="黑体" w:cs="Times New Roman"/>
          <w:sz w:val="30"/>
          <w:szCs w:val="30"/>
        </w:rPr>
      </w:pPr>
    </w:p>
    <w:p w:rsidR="008D29D0" w:rsidRDefault="008D29D0" w:rsidP="00B5481C">
      <w:pPr>
        <w:ind w:firstLineChars="200" w:firstLine="31680"/>
        <w:jc w:val="center"/>
        <w:rPr>
          <w:rFonts w:ascii="黑体" w:eastAsia="黑体" w:hAnsi="黑体" w:cs="Times New Roman"/>
          <w:sz w:val="30"/>
          <w:szCs w:val="30"/>
        </w:rPr>
      </w:pPr>
    </w:p>
    <w:p w:rsidR="008D29D0" w:rsidRDefault="008D29D0" w:rsidP="00853580">
      <w:pPr>
        <w:ind w:firstLineChars="200" w:firstLine="31680"/>
        <w:jc w:val="center"/>
        <w:rPr>
          <w:rFonts w:ascii="华文中宋" w:eastAsia="华文中宋" w:hAnsi="华文中宋" w:cs="Times New Roman"/>
          <w:sz w:val="30"/>
          <w:szCs w:val="30"/>
        </w:rPr>
      </w:pPr>
      <w:r>
        <w:rPr>
          <w:rFonts w:ascii="华文中宋" w:eastAsia="华文中宋" w:hAnsi="华文中宋" w:cs="华文中宋"/>
          <w:sz w:val="30"/>
          <w:szCs w:val="30"/>
        </w:rPr>
        <w:t xml:space="preserve">                         </w:t>
      </w:r>
      <w:r w:rsidRPr="00206398">
        <w:rPr>
          <w:rFonts w:ascii="华文中宋" w:eastAsia="华文中宋" w:hAnsi="华文中宋" w:cs="华文中宋" w:hint="eastAsia"/>
          <w:sz w:val="30"/>
          <w:szCs w:val="30"/>
        </w:rPr>
        <w:t>现代教育技术中心</w:t>
      </w:r>
    </w:p>
    <w:p w:rsidR="008D29D0" w:rsidRPr="00206398" w:rsidRDefault="008D29D0" w:rsidP="00853580">
      <w:pPr>
        <w:ind w:firstLineChars="200" w:firstLine="31680"/>
        <w:jc w:val="center"/>
        <w:rPr>
          <w:rFonts w:ascii="华文中宋" w:eastAsia="华文中宋" w:hAnsi="华文中宋" w:cs="Times New Roman"/>
          <w:sz w:val="30"/>
          <w:szCs w:val="30"/>
        </w:rPr>
      </w:pPr>
      <w:r>
        <w:rPr>
          <w:rFonts w:ascii="华文中宋" w:eastAsia="华文中宋" w:hAnsi="华文中宋" w:cs="华文中宋"/>
          <w:sz w:val="30"/>
          <w:szCs w:val="30"/>
        </w:rPr>
        <w:t xml:space="preserve">                        2017</w:t>
      </w:r>
      <w:r w:rsidRPr="00206398">
        <w:rPr>
          <w:rFonts w:ascii="华文中宋" w:eastAsia="华文中宋" w:hAnsi="华文中宋" w:cs="华文中宋"/>
          <w:sz w:val="30"/>
          <w:szCs w:val="30"/>
        </w:rPr>
        <w:t>.</w:t>
      </w:r>
      <w:r>
        <w:rPr>
          <w:rFonts w:ascii="华文中宋" w:eastAsia="华文中宋" w:hAnsi="华文中宋" w:cs="华文中宋"/>
          <w:sz w:val="30"/>
          <w:szCs w:val="30"/>
        </w:rPr>
        <w:t>2</w:t>
      </w:r>
      <w:r w:rsidRPr="00206398">
        <w:rPr>
          <w:rFonts w:ascii="华文中宋" w:eastAsia="华文中宋" w:hAnsi="华文中宋" w:cs="华文中宋"/>
          <w:sz w:val="30"/>
          <w:szCs w:val="30"/>
        </w:rPr>
        <w:t>.</w:t>
      </w:r>
      <w:r>
        <w:rPr>
          <w:rFonts w:ascii="华文中宋" w:eastAsia="华文中宋" w:hAnsi="华文中宋" w:cs="华文中宋"/>
          <w:sz w:val="30"/>
          <w:szCs w:val="30"/>
        </w:rPr>
        <w:t>24</w:t>
      </w:r>
    </w:p>
    <w:p w:rsidR="008D29D0" w:rsidRDefault="008D29D0" w:rsidP="004A3DCB">
      <w:pPr>
        <w:spacing w:line="239" w:lineRule="auto"/>
        <w:jc w:val="center"/>
        <w:rPr>
          <w:rFonts w:ascii="黑体" w:eastAsia="黑体" w:hAnsi="黑体" w:cs="Times New Roman"/>
          <w:sz w:val="30"/>
          <w:szCs w:val="30"/>
        </w:rPr>
      </w:pPr>
    </w:p>
    <w:sectPr w:rsidR="008D29D0" w:rsidSect="00251FB7">
      <w:pgSz w:w="11906" w:h="16838"/>
      <w:pgMar w:top="1440" w:right="1800" w:bottom="1440" w:left="1800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29D0" w:rsidRDefault="008D29D0" w:rsidP="004A3DCB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8D29D0" w:rsidRDefault="008D29D0" w:rsidP="004A3DCB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um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29D0" w:rsidRDefault="008D29D0" w:rsidP="004A3DCB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8D29D0" w:rsidRDefault="008D29D0" w:rsidP="004A3DCB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10017A"/>
    <w:multiLevelType w:val="singleLevel"/>
    <w:tmpl w:val="5810017A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8101289"/>
    <w:multiLevelType w:val="singleLevel"/>
    <w:tmpl w:val="58101289"/>
    <w:lvl w:ilvl="0">
      <w:start w:val="1"/>
      <w:numFmt w:val="decimal"/>
      <w:suff w:val="nothing"/>
      <w:lvlText w:val="%1、"/>
      <w:lvlJc w:val="left"/>
    </w:lvl>
  </w:abstractNum>
  <w:abstractNum w:abstractNumId="2">
    <w:nsid w:val="58103FBD"/>
    <w:multiLevelType w:val="singleLevel"/>
    <w:tmpl w:val="58103FBD"/>
    <w:lvl w:ilvl="0">
      <w:start w:val="4"/>
      <w:numFmt w:val="chineseCounting"/>
      <w:suff w:val="nothing"/>
      <w:lvlText w:val="%1、"/>
      <w:lvlJc w:val="left"/>
    </w:lvl>
  </w:abstractNum>
  <w:abstractNum w:abstractNumId="3">
    <w:nsid w:val="581044C5"/>
    <w:multiLevelType w:val="singleLevel"/>
    <w:tmpl w:val="581044C5"/>
    <w:lvl w:ilvl="0">
      <w:start w:val="1"/>
      <w:numFmt w:val="decimal"/>
      <w:suff w:val="nothing"/>
      <w:lvlText w:val="%1."/>
      <w:lvlJc w:val="left"/>
    </w:lvl>
  </w:abstractNum>
  <w:abstractNum w:abstractNumId="4">
    <w:nsid w:val="5ECF07A3"/>
    <w:multiLevelType w:val="hybridMultilevel"/>
    <w:tmpl w:val="184C5CE2"/>
    <w:lvl w:ilvl="0" w:tplc="679E8C7C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61547"/>
    <w:rsid w:val="00172A27"/>
    <w:rsid w:val="00206398"/>
    <w:rsid w:val="00207AF4"/>
    <w:rsid w:val="00251FB7"/>
    <w:rsid w:val="002A67DA"/>
    <w:rsid w:val="003B652C"/>
    <w:rsid w:val="004A3DCB"/>
    <w:rsid w:val="00512166"/>
    <w:rsid w:val="0053195D"/>
    <w:rsid w:val="00653D28"/>
    <w:rsid w:val="00853580"/>
    <w:rsid w:val="008D29D0"/>
    <w:rsid w:val="00A2522F"/>
    <w:rsid w:val="00B5481C"/>
    <w:rsid w:val="00C103BF"/>
    <w:rsid w:val="00E72810"/>
    <w:rsid w:val="0F022FE6"/>
    <w:rsid w:val="11440F49"/>
    <w:rsid w:val="178F37BC"/>
    <w:rsid w:val="33DF48E1"/>
    <w:rsid w:val="3B630E85"/>
    <w:rsid w:val="45137090"/>
    <w:rsid w:val="4AA30A7E"/>
    <w:rsid w:val="4FF64853"/>
    <w:rsid w:val="5F4869EE"/>
    <w:rsid w:val="5FB74E0B"/>
    <w:rsid w:val="76B22AC0"/>
    <w:rsid w:val="780F1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FB7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A3D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A3DCB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4A3D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A3DCB"/>
    <w:rPr>
      <w:kern w:val="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4A3DC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A3DC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10</Pages>
  <Words>185</Words>
  <Characters>1055</Characters>
  <Application>Microsoft Office Outlook</Application>
  <DocSecurity>0</DocSecurity>
  <Lines>0</Lines>
  <Paragraphs>0</Paragraphs>
  <ScaleCrop>false</ScaleCrop>
  <Company>Kingsoft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zhaoxinlei</dc:creator>
  <cp:keywords/>
  <dc:description/>
  <cp:lastModifiedBy>蔺兵兵</cp:lastModifiedBy>
  <cp:revision>7</cp:revision>
  <dcterms:created xsi:type="dcterms:W3CDTF">2014-10-29T12:08:00Z</dcterms:created>
  <dcterms:modified xsi:type="dcterms:W3CDTF">2017-02-25T03:57:00Z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